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7"/>
        <w:gridCol w:w="1251"/>
        <w:gridCol w:w="2809"/>
        <w:gridCol w:w="5262"/>
      </w:tblGrid>
      <w:tr w:rsidR="00D21D33" w14:paraId="60D76D70" w14:textId="77777777" w:rsidTr="005A7C13">
        <w:trPr>
          <w:trHeight w:val="1160"/>
        </w:trPr>
        <w:tc>
          <w:tcPr>
            <w:tcW w:w="5422" w:type="dxa"/>
            <w:gridSpan w:val="3"/>
            <w:tcBorders>
              <w:top w:val="nil"/>
              <w:left w:val="nil"/>
              <w:bottom w:val="single" w:sz="4" w:space="0" w:color="000000" w:themeColor="text1"/>
            </w:tcBorders>
          </w:tcPr>
          <w:p w14:paraId="60D76D6C" w14:textId="4B62EA4E" w:rsidR="00D21D33" w:rsidRDefault="002F2D2C" w:rsidP="00ED7A01">
            <w:r>
              <w:rPr>
                <w:noProof/>
              </w:rPr>
              <w:drawing>
                <wp:inline distT="0" distB="0" distL="0" distR="0" wp14:anchorId="2CC39C70" wp14:editId="78D8ADA3">
                  <wp:extent cx="1600200" cy="4393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HS-logo-POS-cmy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3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60D76D6D" w14:textId="40F5FB7B" w:rsidR="00D21D33" w:rsidRDefault="006026BF" w:rsidP="00ED7A01">
            <w:pPr>
              <w:rPr>
                <w:b/>
                <w:i/>
              </w:rPr>
            </w:pPr>
            <w:r>
              <w:rPr>
                <w:b/>
                <w:i/>
              </w:rPr>
              <w:t>PROVIDER</w:t>
            </w:r>
            <w:r w:rsidR="00D21D33">
              <w:rPr>
                <w:b/>
                <w:i/>
              </w:rPr>
              <w:t>’S ORDERS</w:t>
            </w:r>
            <w:r>
              <w:rPr>
                <w:b/>
                <w:i/>
              </w:rPr>
              <w:t xml:space="preserve"> </w:t>
            </w:r>
          </w:p>
          <w:p w14:paraId="60D76D6E" w14:textId="77777777" w:rsidR="00D21D33" w:rsidRPr="003B07C4" w:rsidRDefault="00D21D33" w:rsidP="003B07C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378" w:type="dxa"/>
            <w:tcBorders>
              <w:bottom w:val="single" w:sz="4" w:space="0" w:color="000000" w:themeColor="text1"/>
            </w:tcBorders>
            <w:vAlign w:val="bottom"/>
          </w:tcPr>
          <w:p w14:paraId="60D76D6F" w14:textId="77777777" w:rsidR="00D21D33" w:rsidRPr="00A40762" w:rsidRDefault="00D21D33" w:rsidP="00D21D33">
            <w:pPr>
              <w:jc w:val="center"/>
              <w:rPr>
                <w:sz w:val="20"/>
                <w:szCs w:val="20"/>
              </w:rPr>
            </w:pPr>
            <w:r w:rsidRPr="00D21D33">
              <w:rPr>
                <w:sz w:val="16"/>
                <w:szCs w:val="16"/>
              </w:rPr>
              <w:t>Patient Sticker</w:t>
            </w:r>
          </w:p>
        </w:tc>
      </w:tr>
      <w:tr w:rsidR="005A7C13" w14:paraId="60D76D84" w14:textId="77777777" w:rsidTr="005A7C13">
        <w:tc>
          <w:tcPr>
            <w:tcW w:w="5422" w:type="dxa"/>
            <w:gridSpan w:val="3"/>
            <w:tcBorders>
              <w:right w:val="nil"/>
            </w:tcBorders>
          </w:tcPr>
          <w:p w14:paraId="60D76D71" w14:textId="77777777" w:rsidR="005A7C13" w:rsidRPr="005A7C13" w:rsidRDefault="005A7C13" w:rsidP="003B07C4">
            <w:pPr>
              <w:rPr>
                <w:b/>
                <w:sz w:val="24"/>
                <w:szCs w:val="24"/>
              </w:rPr>
            </w:pPr>
            <w:r w:rsidRPr="005A7C13">
              <w:rPr>
                <w:b/>
                <w:sz w:val="24"/>
                <w:szCs w:val="24"/>
              </w:rPr>
              <w:t>ALLERGIES</w:t>
            </w:r>
          </w:p>
          <w:p w14:paraId="60D76D72" w14:textId="77777777" w:rsidR="005A7C13" w:rsidRPr="005A7C13" w:rsidRDefault="005A7C13" w:rsidP="003B07C4">
            <w:pPr>
              <w:rPr>
                <w:sz w:val="20"/>
                <w:szCs w:val="20"/>
                <w:u w:val="single"/>
              </w:rPr>
            </w:pPr>
            <w:r w:rsidRPr="005A7C13">
              <w:rPr>
                <w:sz w:val="20"/>
                <w:szCs w:val="20"/>
                <w:u w:val="single"/>
              </w:rPr>
              <w:t>Medication/Reaction/Side Effects:</w:t>
            </w:r>
          </w:p>
          <w:p w14:paraId="60D76D73" w14:textId="77777777" w:rsidR="005A7C13" w:rsidRDefault="005A7C13" w:rsidP="003B07C4">
            <w:pPr>
              <w:rPr>
                <w:sz w:val="16"/>
                <w:szCs w:val="16"/>
              </w:rPr>
            </w:pPr>
          </w:p>
          <w:p w14:paraId="60D76D74" w14:textId="77777777" w:rsidR="005A7C13" w:rsidRDefault="005A7C13" w:rsidP="003B07C4">
            <w:pPr>
              <w:rPr>
                <w:sz w:val="16"/>
                <w:szCs w:val="16"/>
              </w:rPr>
            </w:pPr>
          </w:p>
          <w:p w14:paraId="60D76D75" w14:textId="77777777" w:rsidR="005A7C13" w:rsidRDefault="005A7C13" w:rsidP="003B07C4">
            <w:pPr>
              <w:rPr>
                <w:sz w:val="16"/>
                <w:szCs w:val="16"/>
              </w:rPr>
            </w:pPr>
          </w:p>
          <w:p w14:paraId="60D76D76" w14:textId="77777777" w:rsidR="005A7C13" w:rsidRDefault="005A7C13" w:rsidP="003B07C4">
            <w:pPr>
              <w:rPr>
                <w:sz w:val="16"/>
                <w:szCs w:val="16"/>
              </w:rPr>
            </w:pPr>
          </w:p>
          <w:p w14:paraId="60D76D78" w14:textId="77777777" w:rsidR="005A7C13" w:rsidRDefault="005A7C13" w:rsidP="003B07C4">
            <w:pPr>
              <w:rPr>
                <w:sz w:val="16"/>
                <w:szCs w:val="16"/>
              </w:rPr>
            </w:pPr>
          </w:p>
          <w:p w14:paraId="60D76D79" w14:textId="77777777" w:rsidR="005A7C13" w:rsidRDefault="005A7C13" w:rsidP="003B07C4">
            <w:pPr>
              <w:rPr>
                <w:sz w:val="16"/>
                <w:szCs w:val="16"/>
              </w:rPr>
            </w:pPr>
          </w:p>
          <w:p w14:paraId="60D76D7A" w14:textId="77777777" w:rsidR="005A7C13" w:rsidRDefault="005A7C13" w:rsidP="003B07C4">
            <w:pPr>
              <w:rPr>
                <w:sz w:val="16"/>
                <w:szCs w:val="16"/>
              </w:rPr>
            </w:pPr>
          </w:p>
          <w:p w14:paraId="60D76D7B" w14:textId="77777777" w:rsidR="005A7C13" w:rsidRPr="005A7C13" w:rsidRDefault="005A7C13" w:rsidP="003B07C4">
            <w:pPr>
              <w:rPr>
                <w:sz w:val="20"/>
                <w:szCs w:val="20"/>
              </w:rPr>
            </w:pPr>
            <w:r w:rsidRPr="005A7C13">
              <w:rPr>
                <w:sz w:val="20"/>
                <w:szCs w:val="20"/>
              </w:rPr>
              <w:t>Food:</w:t>
            </w:r>
          </w:p>
        </w:tc>
        <w:tc>
          <w:tcPr>
            <w:tcW w:w="5378" w:type="dxa"/>
            <w:tcBorders>
              <w:left w:val="nil"/>
            </w:tcBorders>
          </w:tcPr>
          <w:p w14:paraId="60D76D7C" w14:textId="77777777" w:rsidR="005A7C13" w:rsidRPr="005A7C13" w:rsidRDefault="005A7C13" w:rsidP="003B07C4">
            <w:pPr>
              <w:rPr>
                <w:sz w:val="24"/>
                <w:szCs w:val="24"/>
              </w:rPr>
            </w:pPr>
          </w:p>
          <w:p w14:paraId="60D76D7D" w14:textId="77777777" w:rsidR="005A7C13" w:rsidRPr="005A7C13" w:rsidRDefault="005A7C13" w:rsidP="003B07C4">
            <w:pPr>
              <w:rPr>
                <w:sz w:val="20"/>
                <w:szCs w:val="20"/>
                <w:u w:val="single"/>
              </w:rPr>
            </w:pPr>
            <w:r w:rsidRPr="005A7C13">
              <w:rPr>
                <w:sz w:val="20"/>
                <w:szCs w:val="20"/>
                <w:u w:val="single"/>
              </w:rPr>
              <w:t>Medication/Reaction/Side Effects</w:t>
            </w:r>
            <w:r>
              <w:rPr>
                <w:sz w:val="20"/>
                <w:szCs w:val="20"/>
                <w:u w:val="single"/>
              </w:rPr>
              <w:t>:</w:t>
            </w:r>
          </w:p>
          <w:p w14:paraId="60D76D7E" w14:textId="77777777" w:rsidR="005A7C13" w:rsidRDefault="005A7C13" w:rsidP="003B07C4">
            <w:pPr>
              <w:rPr>
                <w:sz w:val="16"/>
                <w:szCs w:val="16"/>
                <w:u w:val="single"/>
              </w:rPr>
            </w:pPr>
          </w:p>
          <w:p w14:paraId="60D76D7F" w14:textId="77777777" w:rsidR="005A7C13" w:rsidRDefault="005A7C13" w:rsidP="003B07C4">
            <w:pPr>
              <w:rPr>
                <w:sz w:val="16"/>
                <w:szCs w:val="16"/>
                <w:u w:val="single"/>
              </w:rPr>
            </w:pPr>
          </w:p>
          <w:p w14:paraId="60D76D80" w14:textId="77777777" w:rsidR="005A7C13" w:rsidRDefault="005A7C13" w:rsidP="003B07C4">
            <w:pPr>
              <w:rPr>
                <w:sz w:val="16"/>
                <w:szCs w:val="16"/>
                <w:u w:val="single"/>
              </w:rPr>
            </w:pPr>
          </w:p>
          <w:p w14:paraId="60D76D81" w14:textId="77777777" w:rsidR="005A7C13" w:rsidRPr="005A7C13" w:rsidRDefault="005A7C13" w:rsidP="003B07C4">
            <w:pPr>
              <w:rPr>
                <w:sz w:val="16"/>
                <w:szCs w:val="16"/>
                <w:u w:val="single"/>
              </w:rPr>
            </w:pPr>
          </w:p>
          <w:p w14:paraId="60D76D82" w14:textId="77777777" w:rsidR="005A7C13" w:rsidRDefault="005A7C13" w:rsidP="003B07C4">
            <w:pPr>
              <w:rPr>
                <w:sz w:val="16"/>
                <w:szCs w:val="16"/>
              </w:rPr>
            </w:pPr>
          </w:p>
          <w:p w14:paraId="60D76D83" w14:textId="77777777" w:rsidR="005A7C13" w:rsidRPr="00D21D33" w:rsidRDefault="005A7C13" w:rsidP="003945F6">
            <w:pPr>
              <w:rPr>
                <w:sz w:val="16"/>
                <w:szCs w:val="16"/>
              </w:rPr>
            </w:pPr>
          </w:p>
        </w:tc>
      </w:tr>
      <w:tr w:rsidR="003B07C4" w:rsidRPr="003B07C4" w14:paraId="60D76D88" w14:textId="77777777" w:rsidTr="005A7C13">
        <w:tc>
          <w:tcPr>
            <w:tcW w:w="2521" w:type="dxa"/>
            <w:gridSpan w:val="2"/>
          </w:tcPr>
          <w:p w14:paraId="60D76D85" w14:textId="77777777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  <w:r w:rsidRPr="003B07C4">
              <w:rPr>
                <w:b/>
                <w:i/>
                <w:sz w:val="18"/>
                <w:szCs w:val="18"/>
              </w:rPr>
              <w:t>ORDERED</w:t>
            </w:r>
          </w:p>
        </w:tc>
        <w:tc>
          <w:tcPr>
            <w:tcW w:w="8279" w:type="dxa"/>
            <w:gridSpan w:val="2"/>
            <w:vMerge w:val="restart"/>
            <w:vAlign w:val="center"/>
          </w:tcPr>
          <w:p w14:paraId="60D76D87" w14:textId="2C3E4C84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3B07C4" w:rsidRPr="003B07C4" w14:paraId="60D76D8C" w14:textId="77777777" w:rsidTr="005A7C13">
        <w:tc>
          <w:tcPr>
            <w:tcW w:w="1261" w:type="dxa"/>
          </w:tcPr>
          <w:p w14:paraId="60D76D89" w14:textId="77777777" w:rsidR="009258BC" w:rsidRPr="003B07C4" w:rsidRDefault="005A7C13" w:rsidP="009258B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Date</w:t>
            </w:r>
          </w:p>
        </w:tc>
        <w:tc>
          <w:tcPr>
            <w:tcW w:w="1260" w:type="dxa"/>
          </w:tcPr>
          <w:p w14:paraId="60D76D8A" w14:textId="77777777" w:rsidR="009258BC" w:rsidRPr="009258BC" w:rsidRDefault="005A7C13" w:rsidP="00A44195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Time</w:t>
            </w:r>
          </w:p>
        </w:tc>
        <w:tc>
          <w:tcPr>
            <w:tcW w:w="8279" w:type="dxa"/>
            <w:gridSpan w:val="2"/>
            <w:vMerge/>
            <w:tcBorders>
              <w:bottom w:val="single" w:sz="4" w:space="0" w:color="000000" w:themeColor="text1"/>
            </w:tcBorders>
          </w:tcPr>
          <w:p w14:paraId="60D76D8B" w14:textId="77777777" w:rsidR="003B07C4" w:rsidRPr="003B07C4" w:rsidRDefault="003B07C4">
            <w:pPr>
              <w:rPr>
                <w:sz w:val="18"/>
                <w:szCs w:val="18"/>
              </w:rPr>
            </w:pPr>
          </w:p>
        </w:tc>
      </w:tr>
      <w:tr w:rsidR="003B07C4" w:rsidRPr="003B07C4" w14:paraId="60D76D90" w14:textId="77777777" w:rsidTr="008824BD">
        <w:trPr>
          <w:trHeight w:val="391"/>
        </w:trPr>
        <w:tc>
          <w:tcPr>
            <w:tcW w:w="1261" w:type="dxa"/>
          </w:tcPr>
          <w:p w14:paraId="60D76D8D" w14:textId="77777777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8E" w14:textId="77777777" w:rsidR="003B07C4" w:rsidRPr="003B07C4" w:rsidRDefault="003B07C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0D76D8F" w14:textId="319CD1BE" w:rsidR="003B07C4" w:rsidRPr="00910852" w:rsidRDefault="00910852" w:rsidP="00910852">
            <w:pPr>
              <w:rPr>
                <w:sz w:val="20"/>
                <w:szCs w:val="20"/>
              </w:rPr>
            </w:pPr>
            <w:r w:rsidRPr="00910852">
              <w:rPr>
                <w:b/>
                <w:sz w:val="20"/>
                <w:szCs w:val="20"/>
                <w:u w:val="single"/>
              </w:rPr>
              <w:t>NEW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3B07C4" w:rsidRPr="003B07C4" w14:paraId="60D76D94" w14:textId="77777777" w:rsidTr="008824BD">
        <w:trPr>
          <w:trHeight w:val="391"/>
        </w:trPr>
        <w:tc>
          <w:tcPr>
            <w:tcW w:w="1261" w:type="dxa"/>
          </w:tcPr>
          <w:p w14:paraId="60D76D91" w14:textId="77777777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92" w14:textId="77777777" w:rsidR="003B07C4" w:rsidRPr="003B07C4" w:rsidRDefault="003B07C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93" w14:textId="1366127E" w:rsidR="00910852" w:rsidRPr="00910852" w:rsidRDefault="006026BF" w:rsidP="006026BF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swab for COVID-19 testing</w:t>
            </w:r>
            <w:r w:rsidR="00233FBD">
              <w:rPr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2E61279" wp14:editId="449CC830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635</wp:posOffset>
                      </wp:positionV>
                      <wp:extent cx="142875" cy="133350"/>
                      <wp:effectExtent l="8890" t="12700" r="10160" b="6350"/>
                      <wp:wrapNone/>
                      <wp:docPr id="17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4AE16" id="Rectangle 23" o:spid="_x0000_s1026" style="position:absolute;margin-left:11.9pt;margin-top:.05pt;width:11.25pt;height:10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6yIwIAAD0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"/>
                  </w:pict>
                </mc:Fallback>
              </mc:AlternateContent>
            </w:r>
          </w:p>
        </w:tc>
      </w:tr>
      <w:tr w:rsidR="003B07C4" w:rsidRPr="003B07C4" w14:paraId="60D76D98" w14:textId="77777777" w:rsidTr="008824BD">
        <w:trPr>
          <w:trHeight w:val="391"/>
        </w:trPr>
        <w:tc>
          <w:tcPr>
            <w:tcW w:w="1261" w:type="dxa"/>
          </w:tcPr>
          <w:p w14:paraId="60D76D95" w14:textId="00C2809A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96" w14:textId="77777777" w:rsidR="003B07C4" w:rsidRPr="003B07C4" w:rsidRDefault="003B07C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97" w14:textId="2B469E79" w:rsidR="003B07C4" w:rsidRPr="00965B7A" w:rsidRDefault="00233FBD" w:rsidP="008824BD">
            <w:pPr>
              <w:ind w:left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2E61279" wp14:editId="53F8F3ED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25400</wp:posOffset>
                      </wp:positionV>
                      <wp:extent cx="142875" cy="133350"/>
                      <wp:effectExtent l="10795" t="8255" r="8255" b="10795"/>
                      <wp:wrapNone/>
                      <wp:docPr id="1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9FB1C" id="Rectangle 24" o:spid="_x0000_s1026" style="position:absolute;margin-left:12.05pt;margin-top:2pt;width:11.25pt;height:10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"/>
                  </w:pict>
                </mc:Fallback>
              </mc:AlternateContent>
            </w:r>
            <w:r w:rsidR="006026BF">
              <w:rPr>
                <w:sz w:val="20"/>
                <w:szCs w:val="20"/>
              </w:rPr>
              <w:t>OP swab for COVID-19 testing</w:t>
            </w:r>
          </w:p>
        </w:tc>
      </w:tr>
      <w:tr w:rsidR="00101A39" w:rsidRPr="003B07C4" w14:paraId="3958B2B3" w14:textId="77777777" w:rsidTr="008824BD">
        <w:trPr>
          <w:trHeight w:val="391"/>
        </w:trPr>
        <w:tc>
          <w:tcPr>
            <w:tcW w:w="1261" w:type="dxa"/>
          </w:tcPr>
          <w:p w14:paraId="4BF2829F" w14:textId="77777777" w:rsidR="00101A39" w:rsidRPr="003B07C4" w:rsidRDefault="00101A39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3189ED26" w14:textId="77777777" w:rsidR="00101A39" w:rsidRPr="003B07C4" w:rsidRDefault="00101A39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35B870D" w14:textId="0CB86CF1" w:rsidR="00101A39" w:rsidRPr="00101A39" w:rsidRDefault="00101A39" w:rsidP="006026BF">
            <w:pPr>
              <w:rPr>
                <w:sz w:val="20"/>
                <w:szCs w:val="20"/>
              </w:rPr>
            </w:pPr>
          </w:p>
        </w:tc>
      </w:tr>
      <w:tr w:rsidR="003B07C4" w:rsidRPr="003B07C4" w14:paraId="60D76D9C" w14:textId="77777777" w:rsidTr="008824BD">
        <w:trPr>
          <w:trHeight w:val="391"/>
        </w:trPr>
        <w:tc>
          <w:tcPr>
            <w:tcW w:w="1261" w:type="dxa"/>
          </w:tcPr>
          <w:p w14:paraId="60D76D99" w14:textId="77777777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9A" w14:textId="77777777" w:rsidR="003B07C4" w:rsidRPr="003B07C4" w:rsidRDefault="003B07C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9B" w14:textId="73D71186" w:rsidR="003B07C4" w:rsidRPr="00910852" w:rsidRDefault="006026BF" w:rsidP="008824B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Intended Lab to be used</w:t>
            </w:r>
            <w:r w:rsidR="00910852">
              <w:rPr>
                <w:b/>
                <w:sz w:val="20"/>
                <w:szCs w:val="20"/>
              </w:rPr>
              <w:t>:</w:t>
            </w:r>
          </w:p>
        </w:tc>
      </w:tr>
      <w:tr w:rsidR="003B07C4" w:rsidRPr="003B07C4" w14:paraId="60D76DA0" w14:textId="77777777" w:rsidTr="008824BD">
        <w:trPr>
          <w:trHeight w:val="391"/>
        </w:trPr>
        <w:tc>
          <w:tcPr>
            <w:tcW w:w="1261" w:type="dxa"/>
          </w:tcPr>
          <w:p w14:paraId="60D76D9D" w14:textId="77777777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9E" w14:textId="77777777" w:rsidR="003B07C4" w:rsidRPr="003B07C4" w:rsidRDefault="003B07C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9F" w14:textId="3C13DCA4" w:rsidR="003B07C4" w:rsidRPr="00910852" w:rsidRDefault="00233FBD" w:rsidP="00910852">
            <w:pPr>
              <w:ind w:left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2E61279" wp14:editId="30B13B3C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58420</wp:posOffset>
                      </wp:positionV>
                      <wp:extent cx="142875" cy="133350"/>
                      <wp:effectExtent l="8890" t="13970" r="10160" b="5080"/>
                      <wp:wrapNone/>
                      <wp:docPr id="14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00C7F" id="Rectangle 25" o:spid="_x0000_s1026" style="position:absolute;margin-left:11.9pt;margin-top:4.6pt;width:11.25pt;height:10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"/>
                  </w:pict>
                </mc:Fallback>
              </mc:AlternateContent>
            </w:r>
            <w:r w:rsidR="006026BF">
              <w:rPr>
                <w:sz w:val="20"/>
                <w:szCs w:val="20"/>
              </w:rPr>
              <w:t>Wadsworth Laboratory NYSDOH</w:t>
            </w:r>
          </w:p>
        </w:tc>
      </w:tr>
      <w:tr w:rsidR="003B07C4" w:rsidRPr="003B07C4" w14:paraId="60D76DA4" w14:textId="77777777" w:rsidTr="008824BD">
        <w:trPr>
          <w:trHeight w:val="391"/>
        </w:trPr>
        <w:tc>
          <w:tcPr>
            <w:tcW w:w="1261" w:type="dxa"/>
          </w:tcPr>
          <w:p w14:paraId="60D76DA1" w14:textId="77777777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A2" w14:textId="77777777" w:rsidR="003B07C4" w:rsidRPr="003B07C4" w:rsidRDefault="003B07C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A3" w14:textId="63F27FD5" w:rsidR="003B07C4" w:rsidRPr="008824BD" w:rsidRDefault="00233FBD" w:rsidP="006026BF">
            <w:pPr>
              <w:ind w:left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2E61279" wp14:editId="3B2DB7D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24130</wp:posOffset>
                      </wp:positionV>
                      <wp:extent cx="142875" cy="133350"/>
                      <wp:effectExtent l="8890" t="6350" r="10160" b="12700"/>
                      <wp:wrapNone/>
                      <wp:docPr id="13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86C62" id="Rectangle 26" o:spid="_x0000_s1026" style="position:absolute;margin-left:57.65pt;margin-top:1.9pt;width:11.25pt;height:10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HyZIwIAAD0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"/>
                  </w:pict>
                </mc:Fallback>
              </mc:AlternateContent>
            </w:r>
            <w:r w:rsidR="006026BF">
              <w:rPr>
                <w:sz w:val="20"/>
                <w:szCs w:val="20"/>
              </w:rPr>
              <w:t xml:space="preserve">                 CDESS # </w:t>
            </w:r>
            <w:r w:rsidR="006026BF">
              <w:rPr>
                <w:sz w:val="20"/>
                <w:szCs w:val="20"/>
              </w:rPr>
              <w:softHyphen/>
            </w:r>
            <w:r w:rsidR="006026BF">
              <w:rPr>
                <w:sz w:val="20"/>
                <w:szCs w:val="20"/>
              </w:rPr>
              <w:softHyphen/>
            </w:r>
            <w:r w:rsidR="006026BF">
              <w:rPr>
                <w:sz w:val="20"/>
                <w:szCs w:val="20"/>
              </w:rPr>
              <w:softHyphen/>
              <w:t>__________</w:t>
            </w:r>
          </w:p>
        </w:tc>
      </w:tr>
      <w:tr w:rsidR="003B07C4" w:rsidRPr="003B07C4" w14:paraId="60D76DA8" w14:textId="77777777" w:rsidTr="008824BD">
        <w:trPr>
          <w:trHeight w:val="391"/>
        </w:trPr>
        <w:tc>
          <w:tcPr>
            <w:tcW w:w="1261" w:type="dxa"/>
          </w:tcPr>
          <w:p w14:paraId="60D76DA5" w14:textId="77777777" w:rsidR="003B07C4" w:rsidRPr="003B07C4" w:rsidRDefault="003B07C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A6" w14:textId="77777777" w:rsidR="003B07C4" w:rsidRPr="003B07C4" w:rsidRDefault="003B07C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A7" w14:textId="7A125470" w:rsidR="003B07C4" w:rsidRPr="00910852" w:rsidRDefault="003B07C4" w:rsidP="00910852">
            <w:pPr>
              <w:ind w:left="720"/>
              <w:rPr>
                <w:sz w:val="20"/>
                <w:szCs w:val="20"/>
              </w:rPr>
            </w:pPr>
          </w:p>
        </w:tc>
      </w:tr>
      <w:tr w:rsidR="00153524" w:rsidRPr="003B07C4" w14:paraId="60D76DAC" w14:textId="77777777" w:rsidTr="008824BD">
        <w:trPr>
          <w:trHeight w:val="391"/>
        </w:trPr>
        <w:tc>
          <w:tcPr>
            <w:tcW w:w="1261" w:type="dxa"/>
          </w:tcPr>
          <w:p w14:paraId="60D76DA9" w14:textId="77777777" w:rsidR="00153524" w:rsidRPr="003B07C4" w:rsidRDefault="0015352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AA" w14:textId="77777777" w:rsidR="00153524" w:rsidRPr="003B07C4" w:rsidRDefault="0015352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AB" w14:textId="66C561E8" w:rsidR="00153524" w:rsidRPr="00910852" w:rsidRDefault="00233FBD" w:rsidP="006026BF">
            <w:pPr>
              <w:ind w:left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22E61279" wp14:editId="63E2A378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34925</wp:posOffset>
                      </wp:positionV>
                      <wp:extent cx="142875" cy="133350"/>
                      <wp:effectExtent l="6985" t="6350" r="12065" b="12700"/>
                      <wp:wrapNone/>
                      <wp:docPr id="11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32A92" id="Rectangle 28" o:spid="_x0000_s1026" style="position:absolute;margin-left:12.5pt;margin-top:2.75pt;width:11.25pt;height:10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ZLIgIAAD0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"/>
                  </w:pict>
                </mc:Fallback>
              </mc:AlternateContent>
            </w:r>
            <w:r w:rsidR="006026BF">
              <w:rPr>
                <w:sz w:val="20"/>
                <w:szCs w:val="20"/>
              </w:rPr>
              <w:t>Lab Corp</w:t>
            </w:r>
          </w:p>
        </w:tc>
      </w:tr>
      <w:tr w:rsidR="00153524" w:rsidRPr="003B07C4" w14:paraId="60D76DB0" w14:textId="77777777" w:rsidTr="008824BD">
        <w:trPr>
          <w:trHeight w:val="391"/>
        </w:trPr>
        <w:tc>
          <w:tcPr>
            <w:tcW w:w="1261" w:type="dxa"/>
          </w:tcPr>
          <w:p w14:paraId="60D76DAD" w14:textId="77777777" w:rsidR="00153524" w:rsidRPr="003B07C4" w:rsidRDefault="00153524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AE" w14:textId="77777777" w:rsidR="00153524" w:rsidRPr="003B07C4" w:rsidRDefault="00153524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AF" w14:textId="5B3BE2D0" w:rsidR="00153524" w:rsidRPr="008824BD" w:rsidRDefault="00153524" w:rsidP="00101A39">
            <w:pPr>
              <w:ind w:left="720"/>
              <w:rPr>
                <w:sz w:val="20"/>
                <w:szCs w:val="20"/>
              </w:rPr>
            </w:pPr>
          </w:p>
        </w:tc>
      </w:tr>
      <w:tr w:rsidR="00910852" w:rsidRPr="003B07C4" w14:paraId="60D76DB4" w14:textId="77777777" w:rsidTr="008824BD">
        <w:trPr>
          <w:trHeight w:val="440"/>
        </w:trPr>
        <w:tc>
          <w:tcPr>
            <w:tcW w:w="1261" w:type="dxa"/>
          </w:tcPr>
          <w:p w14:paraId="60D76DB1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B2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B3" w14:textId="3A47C812" w:rsidR="00910852" w:rsidRPr="00965B7A" w:rsidRDefault="00910852" w:rsidP="00910852">
            <w:pPr>
              <w:rPr>
                <w:sz w:val="20"/>
                <w:szCs w:val="20"/>
              </w:rPr>
            </w:pPr>
          </w:p>
        </w:tc>
      </w:tr>
      <w:tr w:rsidR="00910852" w:rsidRPr="003B07C4" w14:paraId="60D76DB8" w14:textId="77777777" w:rsidTr="00910852">
        <w:trPr>
          <w:trHeight w:val="391"/>
        </w:trPr>
        <w:tc>
          <w:tcPr>
            <w:tcW w:w="1261" w:type="dxa"/>
          </w:tcPr>
          <w:p w14:paraId="60D76DB5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B6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B7" w14:textId="6ED32FF4" w:rsidR="00910852" w:rsidRPr="006026BF" w:rsidRDefault="006026BF" w:rsidP="006026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Medical Diagnosis:</w:t>
            </w:r>
          </w:p>
        </w:tc>
      </w:tr>
      <w:tr w:rsidR="00910852" w:rsidRPr="003B07C4" w14:paraId="60D76DBC" w14:textId="77777777" w:rsidTr="00910852">
        <w:trPr>
          <w:trHeight w:val="391"/>
        </w:trPr>
        <w:tc>
          <w:tcPr>
            <w:tcW w:w="1261" w:type="dxa"/>
          </w:tcPr>
          <w:p w14:paraId="60D76DB9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BA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BB" w14:textId="0A733562" w:rsidR="00910852" w:rsidRPr="00394FD3" w:rsidRDefault="00233FBD" w:rsidP="006026BF">
            <w:pPr>
              <w:ind w:left="2160"/>
              <w:rPr>
                <w:sz w:val="20"/>
                <w:szCs w:val="20"/>
              </w:rPr>
            </w:pPr>
            <w:r>
              <w:rPr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42330F3" wp14:editId="78019FF1">
                      <wp:simplePos x="0" y="0"/>
                      <wp:positionH relativeFrom="column">
                        <wp:posOffset>3206750</wp:posOffset>
                      </wp:positionH>
                      <wp:positionV relativeFrom="paragraph">
                        <wp:posOffset>-7620</wp:posOffset>
                      </wp:positionV>
                      <wp:extent cx="142875" cy="133350"/>
                      <wp:effectExtent l="6985" t="7620" r="12065" b="11430"/>
                      <wp:wrapNone/>
                      <wp:docPr id="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4D555" id="Rectangle 29" o:spid="_x0000_s1026" style="position:absolute;margin-left:252.5pt;margin-top:-.6pt;width:11.25pt;height:10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YtIgIAADwEAAAOAAAAZHJzL2Uyb0RvYy54bWysU1Fv0zAQfkfiP1h+p2nSlrV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"/>
                  </w:pict>
                </mc:Fallback>
              </mc:AlternateContent>
            </w:r>
            <w:r>
              <w:rPr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0519D3BD" wp14:editId="3A4C4CDA">
                      <wp:simplePos x="0" y="0"/>
                      <wp:positionH relativeFrom="column">
                        <wp:posOffset>2320925</wp:posOffset>
                      </wp:positionH>
                      <wp:positionV relativeFrom="paragraph">
                        <wp:posOffset>-7620</wp:posOffset>
                      </wp:positionV>
                      <wp:extent cx="142875" cy="133350"/>
                      <wp:effectExtent l="6985" t="7620" r="12065" b="11430"/>
                      <wp:wrapNone/>
                      <wp:docPr id="8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021CE" id="Rectangle 31" o:spid="_x0000_s1026" style="position:absolute;margin-left:182.75pt;margin-top:-.6pt;width:11.25pt;height:10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"/>
                  </w:pict>
                </mc:Fallback>
              </mc:AlternateContent>
            </w:r>
            <w:r>
              <w:rPr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ADCBE12" wp14:editId="449D257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-7620</wp:posOffset>
                      </wp:positionV>
                      <wp:extent cx="142875" cy="133350"/>
                      <wp:effectExtent l="6985" t="7620" r="12065" b="11430"/>
                      <wp:wrapNone/>
                      <wp:docPr id="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DC107" id="Rectangle 30" o:spid="_x0000_s1026" style="position:absolute;margin-left:110.75pt;margin-top:-.6pt;width:11.25pt;height:10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"/>
                  </w:pict>
                </mc:Fallback>
              </mc:AlternateContent>
            </w:r>
            <w:r w:rsidR="00910852">
              <w:rPr>
                <w:sz w:val="20"/>
                <w:szCs w:val="20"/>
              </w:rPr>
              <w:t xml:space="preserve">        </w:t>
            </w:r>
            <w:r w:rsidR="006026BF">
              <w:rPr>
                <w:sz w:val="20"/>
                <w:szCs w:val="20"/>
              </w:rPr>
              <w:t>Bronchitis</w:t>
            </w:r>
            <w:r w:rsidR="00910852">
              <w:rPr>
                <w:sz w:val="20"/>
                <w:szCs w:val="20"/>
              </w:rPr>
              <w:t xml:space="preserve">             Pneumonia           </w:t>
            </w:r>
            <w:r w:rsidR="006026BF">
              <w:rPr>
                <w:sz w:val="20"/>
                <w:szCs w:val="20"/>
              </w:rPr>
              <w:t>Cough</w:t>
            </w:r>
          </w:p>
        </w:tc>
      </w:tr>
      <w:tr w:rsidR="00910852" w:rsidRPr="003B07C4" w14:paraId="60D76DC0" w14:textId="77777777" w:rsidTr="00910852">
        <w:trPr>
          <w:trHeight w:val="391"/>
        </w:trPr>
        <w:tc>
          <w:tcPr>
            <w:tcW w:w="1261" w:type="dxa"/>
          </w:tcPr>
          <w:p w14:paraId="60D76DBD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BE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BF" w14:textId="722EDBF8" w:rsidR="00910852" w:rsidRPr="003B07C4" w:rsidRDefault="00233FBD" w:rsidP="006026BF">
            <w:pPr>
              <w:ind w:left="1440"/>
              <w:rPr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3F31CFA5" wp14:editId="05435233">
                      <wp:simplePos x="0" y="0"/>
                      <wp:positionH relativeFrom="column">
                        <wp:posOffset>3210560</wp:posOffset>
                      </wp:positionH>
                      <wp:positionV relativeFrom="paragraph">
                        <wp:posOffset>16510</wp:posOffset>
                      </wp:positionV>
                      <wp:extent cx="142875" cy="133350"/>
                      <wp:effectExtent l="10795" t="8890" r="8255" b="10160"/>
                      <wp:wrapNone/>
                      <wp:docPr id="6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E8173" id="Rectangle 32" o:spid="_x0000_s1026" style="position:absolute;margin-left:252.8pt;margin-top:1.3pt;width:11.25pt;height:10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7yIgIAADw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"/>
                  </w:pict>
                </mc:Fallback>
              </mc:AlternateContent>
            </w:r>
            <w:r>
              <w:rPr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74F7C31B" wp14:editId="6C421146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13335</wp:posOffset>
                      </wp:positionV>
                      <wp:extent cx="142875" cy="133350"/>
                      <wp:effectExtent l="8890" t="5715" r="10160" b="13335"/>
                      <wp:wrapNone/>
                      <wp:docPr id="5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62D35" id="Rectangle 34" o:spid="_x0000_s1026" style="position:absolute;margin-left:182.9pt;margin-top:1.05pt;width:11.25pt;height:10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i1IgIAADw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"/>
                  </w:pict>
                </mc:Fallback>
              </mc:AlternateContent>
            </w:r>
            <w:r>
              <w:rPr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6004DEAA" wp14:editId="67DE5099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13335</wp:posOffset>
                      </wp:positionV>
                      <wp:extent cx="142875" cy="133350"/>
                      <wp:effectExtent l="8890" t="5715" r="10160" b="13335"/>
                      <wp:wrapNone/>
                      <wp:docPr id="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4C94D" id="Rectangle 33" o:spid="_x0000_s1026" style="position:absolute;margin-left:110.9pt;margin-top:1.05pt;width:11.25pt;height:10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XcIgIAADw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"/>
                  </w:pict>
                </mc:Fallback>
              </mc:AlternateContent>
            </w:r>
            <w:r w:rsidR="00910852">
              <w:rPr>
                <w:sz w:val="20"/>
                <w:szCs w:val="20"/>
              </w:rPr>
              <w:t xml:space="preserve">                        </w:t>
            </w:r>
            <w:r w:rsidR="006026BF">
              <w:rPr>
                <w:sz w:val="20"/>
                <w:szCs w:val="20"/>
              </w:rPr>
              <w:t>URI</w:t>
            </w:r>
            <w:r w:rsidR="00910852">
              <w:rPr>
                <w:sz w:val="20"/>
                <w:szCs w:val="20"/>
              </w:rPr>
              <w:t xml:space="preserve">                       </w:t>
            </w:r>
            <w:r w:rsidR="006026BF">
              <w:rPr>
                <w:sz w:val="20"/>
                <w:szCs w:val="20"/>
              </w:rPr>
              <w:t xml:space="preserve">  Malaise</w:t>
            </w:r>
            <w:r w:rsidR="00910852">
              <w:rPr>
                <w:sz w:val="20"/>
                <w:szCs w:val="20"/>
              </w:rPr>
              <w:t xml:space="preserve">                 </w:t>
            </w:r>
            <w:r w:rsidR="006026BF">
              <w:rPr>
                <w:sz w:val="20"/>
                <w:szCs w:val="20"/>
              </w:rPr>
              <w:t>GI symptoms</w:t>
            </w:r>
          </w:p>
        </w:tc>
      </w:tr>
      <w:tr w:rsidR="00910852" w:rsidRPr="003B07C4" w14:paraId="60D76DC4" w14:textId="77777777" w:rsidTr="00910852">
        <w:trPr>
          <w:trHeight w:val="391"/>
        </w:trPr>
        <w:tc>
          <w:tcPr>
            <w:tcW w:w="1261" w:type="dxa"/>
          </w:tcPr>
          <w:p w14:paraId="60D76DC1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C2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C3" w14:textId="0AB99EB3" w:rsidR="00910852" w:rsidRPr="003B07C4" w:rsidRDefault="00910852" w:rsidP="00101A39">
            <w:pPr>
              <w:rPr>
                <w:sz w:val="18"/>
                <w:szCs w:val="18"/>
              </w:rPr>
            </w:pPr>
          </w:p>
        </w:tc>
      </w:tr>
      <w:tr w:rsidR="00910852" w:rsidRPr="003B07C4" w14:paraId="60D76DC8" w14:textId="77777777" w:rsidTr="00910852">
        <w:trPr>
          <w:trHeight w:val="391"/>
        </w:trPr>
        <w:tc>
          <w:tcPr>
            <w:tcW w:w="1261" w:type="dxa"/>
          </w:tcPr>
          <w:p w14:paraId="60D76DC5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C6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C7" w14:textId="0E09F832" w:rsidR="00910852" w:rsidRPr="003B07C4" w:rsidRDefault="00910852">
            <w:pPr>
              <w:rPr>
                <w:sz w:val="18"/>
                <w:szCs w:val="18"/>
              </w:rPr>
            </w:pPr>
          </w:p>
        </w:tc>
      </w:tr>
      <w:tr w:rsidR="00910852" w:rsidRPr="003B07C4" w14:paraId="60D76DCC" w14:textId="77777777" w:rsidTr="00910852">
        <w:trPr>
          <w:trHeight w:val="391"/>
        </w:trPr>
        <w:tc>
          <w:tcPr>
            <w:tcW w:w="1261" w:type="dxa"/>
          </w:tcPr>
          <w:p w14:paraId="60D76DC9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CA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CB" w14:textId="2F834E5D" w:rsidR="00910852" w:rsidRPr="003B07C4" w:rsidRDefault="00910852">
            <w:pPr>
              <w:rPr>
                <w:sz w:val="18"/>
                <w:szCs w:val="18"/>
              </w:rPr>
            </w:pPr>
          </w:p>
        </w:tc>
      </w:tr>
      <w:tr w:rsidR="00910852" w:rsidRPr="003B07C4" w14:paraId="60D76DD0" w14:textId="77777777" w:rsidTr="00910852">
        <w:trPr>
          <w:trHeight w:val="391"/>
        </w:trPr>
        <w:tc>
          <w:tcPr>
            <w:tcW w:w="1261" w:type="dxa"/>
          </w:tcPr>
          <w:p w14:paraId="60D76DCD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CE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CF" w14:textId="5B62021A" w:rsidR="00910852" w:rsidRPr="003B07C4" w:rsidRDefault="00910852" w:rsidP="00910852">
            <w:pPr>
              <w:ind w:left="720"/>
              <w:rPr>
                <w:sz w:val="18"/>
                <w:szCs w:val="18"/>
              </w:rPr>
            </w:pPr>
          </w:p>
        </w:tc>
      </w:tr>
      <w:tr w:rsidR="00910852" w:rsidRPr="003B07C4" w14:paraId="60D76DD4" w14:textId="77777777" w:rsidTr="00910852">
        <w:trPr>
          <w:trHeight w:val="391"/>
        </w:trPr>
        <w:tc>
          <w:tcPr>
            <w:tcW w:w="1261" w:type="dxa"/>
          </w:tcPr>
          <w:p w14:paraId="60D76DD1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D2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D3" w14:textId="59F781C0" w:rsidR="00910852" w:rsidRPr="003B07C4" w:rsidRDefault="00910852" w:rsidP="00910852">
            <w:pPr>
              <w:ind w:left="720"/>
              <w:rPr>
                <w:sz w:val="18"/>
                <w:szCs w:val="18"/>
              </w:rPr>
            </w:pPr>
          </w:p>
        </w:tc>
      </w:tr>
      <w:tr w:rsidR="00910852" w:rsidRPr="003B07C4" w14:paraId="60D76DD8" w14:textId="77777777" w:rsidTr="00910852">
        <w:trPr>
          <w:trHeight w:val="391"/>
        </w:trPr>
        <w:tc>
          <w:tcPr>
            <w:tcW w:w="1261" w:type="dxa"/>
          </w:tcPr>
          <w:p w14:paraId="60D76DD5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D6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D7" w14:textId="5D0FD59D" w:rsidR="00910852" w:rsidRPr="003B07C4" w:rsidRDefault="00910852">
            <w:pPr>
              <w:rPr>
                <w:sz w:val="18"/>
                <w:szCs w:val="18"/>
              </w:rPr>
            </w:pPr>
          </w:p>
        </w:tc>
      </w:tr>
      <w:tr w:rsidR="00910852" w:rsidRPr="003B07C4" w14:paraId="60D76DDC" w14:textId="77777777" w:rsidTr="00910852">
        <w:trPr>
          <w:trHeight w:val="391"/>
        </w:trPr>
        <w:tc>
          <w:tcPr>
            <w:tcW w:w="1261" w:type="dxa"/>
          </w:tcPr>
          <w:p w14:paraId="60D76DD9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DA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DB" w14:textId="4382C22D" w:rsidR="00910852" w:rsidRPr="003B07C4" w:rsidRDefault="00910852">
            <w:pPr>
              <w:rPr>
                <w:sz w:val="18"/>
                <w:szCs w:val="18"/>
              </w:rPr>
            </w:pPr>
          </w:p>
        </w:tc>
      </w:tr>
      <w:tr w:rsidR="00910852" w:rsidRPr="003B07C4" w14:paraId="60D76DE0" w14:textId="77777777" w:rsidTr="00910852">
        <w:trPr>
          <w:trHeight w:val="391"/>
        </w:trPr>
        <w:tc>
          <w:tcPr>
            <w:tcW w:w="1261" w:type="dxa"/>
          </w:tcPr>
          <w:p w14:paraId="60D76DDD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DE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DF" w14:textId="0A5FFF88" w:rsidR="00910852" w:rsidRPr="003B07C4" w:rsidRDefault="00910852">
            <w:pPr>
              <w:rPr>
                <w:sz w:val="18"/>
                <w:szCs w:val="18"/>
              </w:rPr>
            </w:pPr>
          </w:p>
        </w:tc>
      </w:tr>
      <w:tr w:rsidR="00910852" w:rsidRPr="003B07C4" w14:paraId="60D76DE4" w14:textId="77777777" w:rsidTr="00910852">
        <w:trPr>
          <w:trHeight w:val="391"/>
        </w:trPr>
        <w:tc>
          <w:tcPr>
            <w:tcW w:w="1261" w:type="dxa"/>
          </w:tcPr>
          <w:p w14:paraId="60D76DE1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E2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0D76DE3" w14:textId="1FDACD50" w:rsidR="00910852" w:rsidRPr="003B07C4" w:rsidRDefault="00910852">
            <w:pPr>
              <w:rPr>
                <w:sz w:val="18"/>
                <w:szCs w:val="18"/>
              </w:rPr>
            </w:pPr>
          </w:p>
        </w:tc>
      </w:tr>
      <w:tr w:rsidR="00910852" w:rsidRPr="003B07C4" w14:paraId="60D76DE8" w14:textId="77777777" w:rsidTr="005A7C13">
        <w:trPr>
          <w:trHeight w:val="391"/>
        </w:trPr>
        <w:tc>
          <w:tcPr>
            <w:tcW w:w="1261" w:type="dxa"/>
          </w:tcPr>
          <w:p w14:paraId="60D76DE5" w14:textId="77777777" w:rsidR="00910852" w:rsidRPr="003B07C4" w:rsidRDefault="00910852" w:rsidP="003B07C4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60D76DE6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  <w:tc>
          <w:tcPr>
            <w:tcW w:w="827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0D76DE7" w14:textId="77777777" w:rsidR="00910852" w:rsidRPr="003B07C4" w:rsidRDefault="00910852">
            <w:pPr>
              <w:rPr>
                <w:sz w:val="18"/>
                <w:szCs w:val="18"/>
              </w:rPr>
            </w:pPr>
          </w:p>
        </w:tc>
      </w:tr>
    </w:tbl>
    <w:p w14:paraId="60D76DED" w14:textId="77777777" w:rsidR="00394FD3" w:rsidRDefault="00394FD3" w:rsidP="00101A39">
      <w:pPr>
        <w:rPr>
          <w:rFonts w:ascii="Times New Roman" w:hAnsi="Times New Roman" w:cs="Times New Roman"/>
          <w:sz w:val="24"/>
          <w:szCs w:val="24"/>
        </w:rPr>
      </w:pPr>
    </w:p>
    <w:sectPr w:rsidR="00394FD3" w:rsidSect="00110C1C">
      <w:footerReference w:type="default" r:id="rId12"/>
      <w:pgSz w:w="12240" w:h="15840"/>
      <w:pgMar w:top="360" w:right="576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90F630" w14:textId="77777777" w:rsidR="006026BF" w:rsidRDefault="006026BF" w:rsidP="00BC6D26">
      <w:r>
        <w:separator/>
      </w:r>
    </w:p>
  </w:endnote>
  <w:endnote w:type="continuationSeparator" w:id="0">
    <w:p w14:paraId="2AACCC3E" w14:textId="77777777" w:rsidR="006026BF" w:rsidRDefault="006026BF" w:rsidP="00BC6D26">
      <w:r>
        <w:continuationSeparator/>
      </w:r>
    </w:p>
  </w:endnote>
  <w:endnote w:type="continuationNotice" w:id="1">
    <w:p w14:paraId="5E9C42E5" w14:textId="77777777" w:rsidR="006026BF" w:rsidRDefault="006026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941DED-14F2-42DD-A1D3-8A7558BB2A3C}"/>
    <w:embedBold r:id="rId2" w:fontKey="{3A5CE7C5-5D7B-49DF-B50B-BDD7E62D01DA}"/>
    <w:embedBoldItalic r:id="rId3" w:fontKey="{768A2896-4075-4659-A7D1-857658D9FE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3C37823-FE01-4C1E-B9D0-B823531A84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CFC07E-4DE4-4C20-B453-366E2595D1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76E00" w14:textId="17C8882D" w:rsidR="006026BF" w:rsidRPr="00BC6D26" w:rsidRDefault="006026BF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  <w:t>3/13/20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70534" w14:textId="77777777" w:rsidR="006026BF" w:rsidRDefault="006026BF" w:rsidP="00BC6D26">
      <w:r>
        <w:separator/>
      </w:r>
    </w:p>
  </w:footnote>
  <w:footnote w:type="continuationSeparator" w:id="0">
    <w:p w14:paraId="3250F635" w14:textId="77777777" w:rsidR="006026BF" w:rsidRDefault="006026BF" w:rsidP="00BC6D26">
      <w:r>
        <w:continuationSeparator/>
      </w:r>
    </w:p>
  </w:footnote>
  <w:footnote w:type="continuationNotice" w:id="1">
    <w:p w14:paraId="13876F12" w14:textId="77777777" w:rsidR="006026BF" w:rsidRDefault="006026B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E03ABB"/>
    <w:multiLevelType w:val="hybridMultilevel"/>
    <w:tmpl w:val="33C692E4"/>
    <w:lvl w:ilvl="0" w:tplc="B1F8F2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7C4"/>
    <w:rsid w:val="00023992"/>
    <w:rsid w:val="000540CD"/>
    <w:rsid w:val="000D69F7"/>
    <w:rsid w:val="00101A39"/>
    <w:rsid w:val="00110C1C"/>
    <w:rsid w:val="00153524"/>
    <w:rsid w:val="001C05A3"/>
    <w:rsid w:val="001E72ED"/>
    <w:rsid w:val="00233FBD"/>
    <w:rsid w:val="002720A7"/>
    <w:rsid w:val="002F2D2C"/>
    <w:rsid w:val="00357C51"/>
    <w:rsid w:val="00380C4A"/>
    <w:rsid w:val="003945F6"/>
    <w:rsid w:val="00394FD3"/>
    <w:rsid w:val="003B07C4"/>
    <w:rsid w:val="004D12D7"/>
    <w:rsid w:val="005A7C13"/>
    <w:rsid w:val="00601B6B"/>
    <w:rsid w:val="006026BF"/>
    <w:rsid w:val="00631B88"/>
    <w:rsid w:val="00663AAF"/>
    <w:rsid w:val="007274BA"/>
    <w:rsid w:val="00792A8C"/>
    <w:rsid w:val="007E19AD"/>
    <w:rsid w:val="008824BD"/>
    <w:rsid w:val="00910852"/>
    <w:rsid w:val="009258BC"/>
    <w:rsid w:val="00965B7A"/>
    <w:rsid w:val="00994CAD"/>
    <w:rsid w:val="00A0343B"/>
    <w:rsid w:val="00A11FC6"/>
    <w:rsid w:val="00A40762"/>
    <w:rsid w:val="00A44195"/>
    <w:rsid w:val="00A6679D"/>
    <w:rsid w:val="00AE192D"/>
    <w:rsid w:val="00BC6D26"/>
    <w:rsid w:val="00C216B6"/>
    <w:rsid w:val="00C321B9"/>
    <w:rsid w:val="00C51199"/>
    <w:rsid w:val="00C75F0F"/>
    <w:rsid w:val="00C94CF7"/>
    <w:rsid w:val="00CC3C13"/>
    <w:rsid w:val="00D21D33"/>
    <w:rsid w:val="00D531F3"/>
    <w:rsid w:val="00DB40FB"/>
    <w:rsid w:val="00DD2CC9"/>
    <w:rsid w:val="00E91B86"/>
    <w:rsid w:val="00E94500"/>
    <w:rsid w:val="00ED7A01"/>
    <w:rsid w:val="00F22EAF"/>
    <w:rsid w:val="00F4509C"/>
    <w:rsid w:val="00F67254"/>
    <w:rsid w:val="00F92441"/>
    <w:rsid w:val="00FA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76D6C"/>
  <w15:docId w15:val="{1702B526-3318-46A7-AB34-9433F435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C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7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B07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531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6D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6D26"/>
  </w:style>
  <w:style w:type="paragraph" w:styleId="Footer">
    <w:name w:val="footer"/>
    <w:basedOn w:val="Normal"/>
    <w:link w:val="FooterChar"/>
    <w:uiPriority w:val="99"/>
    <w:unhideWhenUsed/>
    <w:rsid w:val="00BC6D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6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FormFast_x0020_Category xmlns="971770e2-693c-45ef-8631-516925fce0cd" xsi:nil="true"/>
    <Department_x0020_Suffix xmlns="971770e2-693c-45ef-8631-516925fce0cd">21</Department_x0020_Suffix>
    <Form_x0020_Number xmlns="971770e2-693c-45ef-8631-516925fce0cd">236</Form_x0020_Number>
    <_Version xmlns="http://schemas.microsoft.com/sharepoint/v3/fields">12/21/10</_Version>
    <Custom_x0020_Form xmlns="682e88c9-8e72-4ef2-8824-c131f8d28059">No</Custom_x0020_Form>
    <Status xmlns="971770e2-693c-45ef-8631-516925fce0cd">Final - Not for FormFast</Status>
    <Last_x0020_Update_x0020__x002d__x0020_FormFast xmlns="971770e2-693c-45ef-8631-516925fce0cd" xsi:nil="true"/>
    <Be_x0020_Merged_x0020_or_x0020_Deleted xmlns="971770e2-693c-45ef-8631-516925fce0cd">No</Be_x0020_Merged_x0020_or_x0020_Deleted>
    <Department xmlns="971770e2-693c-45ef-8631-516925fce0cd">56</Department>
    <ImageNow_x0020_Search_x0020_Key xmlns="971770e2-693c-45ef-8631-516925fce0cd">No</ImageNow_x0020_Search_x0020_Key>
    <Form_x0020_Category xmlns="971770e2-693c-45ef-8631-516925fce0cd">9</Form_x0020_Category>
    <Department_x0020_to_x0020_View_x0020__x002d__x0020_2 xmlns="971770e2-693c-45ef-8631-516925fce0cd"/>
    <Form_x0020_Type xmlns="971770e2-693c-45ef-8631-516925fce0cd">9</Form_x0020_Type>
    <_x0064_2 xmlns="682e88c9-8e72-4ef2-8824-c131f8d28059">
      <Value>Medical Surgery Unit</Value>
    </_x0064_2>
    <FormFast_x0020_Packet_x0020_Mnemonic xmlns="971770e2-693c-45ef-8631-516925fce0cd"/>
    <Description0 xmlns="971770e2-693c-45ef-8631-516925fce0cd">Physician Orders - New Admission</Description0>
    <Barcode_x0020_Mnemonic xmlns="682e88c9-8e72-4ef2-8824-c131f8d28059">*HIM.PHYS.ORD*</Barcode_x0020_Mnemonic>
    <Bar_x0020_code xmlns="682e88c9-8e72-4ef2-8824-c131f8d28059">Yes</Bar_x0020_code>
    <MLS_x0023__x003a__x0020_19205 xmlns="682e88c9-8e72-4ef2-8824-c131f8d28059" xsi:nil="true"/>
    <On_x0020_Hold xmlns="682e88c9-8e72-4ef2-8824-c131f8d28059" xsi:nil="true"/>
    <Embed_x0020_Fonts xmlns="682e88c9-8e72-4ef2-8824-c131f8d28059">true</Embed_x0020_Fo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D230F64B03F4196EFEE153EB1786B" ma:contentTypeVersion="34" ma:contentTypeDescription="Create a new document." ma:contentTypeScope="" ma:versionID="0034d288e4a8255badf5af1bc970bb72">
  <xsd:schema xmlns:xsd="http://www.w3.org/2001/XMLSchema" xmlns:xs="http://www.w3.org/2001/XMLSchema" xmlns:p="http://schemas.microsoft.com/office/2006/metadata/properties" xmlns:ns2="971770e2-693c-45ef-8631-516925fce0cd" xmlns:ns3="682e88c9-8e72-4ef2-8824-c131f8d28059" xmlns:ns4="http://schemas.microsoft.com/sharepoint/v3/fields" targetNamespace="http://schemas.microsoft.com/office/2006/metadata/properties" ma:root="true" ma:fieldsID="d91a11422cc89c042842f5beabc52a42" ns2:_="" ns3:_="" ns4:_="">
    <xsd:import namespace="971770e2-693c-45ef-8631-516925fce0cd"/>
    <xsd:import namespace="682e88c9-8e72-4ef2-8824-c131f8d2805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Department" minOccurs="0"/>
                <xsd:element ref="ns3:MLS_x0023__x003a__x0020_19205" minOccurs="0"/>
                <xsd:element ref="ns3:Bar_x0020_code" minOccurs="0"/>
                <xsd:element ref="ns3:Barcode_x0020_Mnemonic" minOccurs="0"/>
                <xsd:element ref="ns3:Custom_x0020_Form" minOccurs="0"/>
                <xsd:element ref="ns2:Status" minOccurs="0"/>
                <xsd:element ref="ns2:Form_x0020_Category" minOccurs="0"/>
                <xsd:element ref="ns2:Form_x0020_Type" minOccurs="0"/>
                <xsd:element ref="ns2:Form_x0020_Number" minOccurs="0"/>
                <xsd:element ref="ns2:Department_x0020_Suffix" minOccurs="0"/>
                <xsd:element ref="ns2:FormFast_x0020_Packet_x0020_Mnemonic" minOccurs="0"/>
                <xsd:element ref="ns2:FormFast_x0020_Category" minOccurs="0"/>
                <xsd:element ref="ns2:Last_x0020_Update_x0020__x002d__x0020_FormFast" minOccurs="0"/>
                <xsd:element ref="ns2:Department_x0020_to_x0020_View_x0020__x002d__x0020_2" minOccurs="0"/>
                <xsd:element ref="ns2:Description0" minOccurs="0"/>
                <xsd:element ref="ns2:ImageNow_x0020_Search_x0020_Key" minOccurs="0"/>
                <xsd:element ref="ns4:_Version" minOccurs="0"/>
                <xsd:element ref="ns2:Be_x0020_Merged_x0020_or_x0020_Deleted" minOccurs="0"/>
                <xsd:element ref="ns3:_x0064_2" minOccurs="0"/>
                <xsd:element ref="ns3:On_x0020_Hold" minOccurs="0"/>
                <xsd:element ref="ns3:Embed_x0020_Fo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770e2-693c-45ef-8631-516925fce0cd" elementFormDefault="qualified">
    <xsd:import namespace="http://schemas.microsoft.com/office/2006/documentManagement/types"/>
    <xsd:import namespace="http://schemas.microsoft.com/office/infopath/2007/PartnerControls"/>
    <xsd:element name="Department" ma:index="2" nillable="true" ma:displayName="Department" ma:description="Department Responsible for Form" ma:list="94e14709-16e7-46d5-bee7-2707be012b66" ma:internalName="Department" ma:readOnly="false" ma:showField="Title" ma:web="9c8bb8d2-b579-45ae-8579-c8914d342122">
      <xsd:simpleType>
        <xsd:restriction base="dms:Lookup"/>
      </xsd:simpleType>
    </xsd:element>
    <xsd:element name="Status" ma:index="7" nillable="true" ma:displayName="Status" ma:default="" ma:format="Dropdown" ma:internalName="Status">
      <xsd:simpleType>
        <xsd:restriction base="dms:Choice">
          <xsd:enumeration value="Draft - Not Approved"/>
          <xsd:enumeration value="Draft - Needs Revision"/>
          <xsd:enumeration value="Approved (Director HIM)"/>
          <xsd:enumeration value="Cued for FomFast"/>
          <xsd:enumeration value="Final - Not for FormFast"/>
          <xsd:enumeration value="Published to FormFast"/>
          <xsd:enumeration value="Other"/>
        </xsd:restriction>
      </xsd:simpleType>
    </xsd:element>
    <xsd:element name="Form_x0020_Category" ma:index="8" nillable="true" ma:displayName="Form Category" ma:list="e5829bf6-c733-4ef2-a7d4-691cccfa14d0" ma:internalName="Form_x0020_Category" ma:readOnly="false" ma:showField="Prefix" ma:web="9c8bb8d2-b579-45ae-8579-c8914d342122">
      <xsd:simpleType>
        <xsd:restriction base="dms:Lookup"/>
      </xsd:simpleType>
    </xsd:element>
    <xsd:element name="Form_x0020_Type" ma:index="9" nillable="true" ma:displayName="Form Type" ma:list="e5829bf6-c733-4ef2-a7d4-691cccfa14d0" ma:internalName="Form_x0020_Type" ma:showField="Title" ma:web="9c8bb8d2-b579-45ae-8579-c8914d342122">
      <xsd:simpleType>
        <xsd:restriction base="dms:Lookup"/>
      </xsd:simpleType>
    </xsd:element>
    <xsd:element name="Form_x0020_Number" ma:index="10" nillable="true" ma:displayName="Form Number" ma:decimals="0" ma:description="Internal Departmental Form #" ma:internalName="Form_x0020_Number">
      <xsd:simpleType>
        <xsd:restriction base="dms:Number"/>
      </xsd:simpleType>
    </xsd:element>
    <xsd:element name="Department_x0020_Suffix" ma:index="11" nillable="true" ma:displayName="Department Suffix" ma:list="94e14709-16e7-46d5-bee7-2707be012b66" ma:internalName="Department_x0020_Suffix" ma:showField="Initials" ma:web="9c8bb8d2-b579-45ae-8579-c8914d342122">
      <xsd:simpleType>
        <xsd:restriction base="dms:Lookup"/>
      </xsd:simpleType>
    </xsd:element>
    <xsd:element name="FormFast_x0020_Packet_x0020_Mnemonic" ma:index="12" nillable="true" ma:displayName="FormFast Packet Mnemonic" ma:description="List of all FormFast Packets that contain this form (if applicable)" ma:list="39eda29d-fc9d-4405-90e5-3c74cdaccda7" ma:internalName="FormFast_x0020_Packet_x0020_Mnemonic" ma:showField="Title" ma:web="9c8bb8d2-b579-45ae-8579-c8914d342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rmFast_x0020_Category" ma:index="13" nillable="true" ma:displayName="FormFast Category" ma:list="2ddf0051-f682-460e-bd41-4ee25e31d516" ma:internalName="FormFast_x0020_Category" ma:showField="Title" ma:web="9c8bb8d2-b579-45ae-8579-c8914d342122">
      <xsd:simpleType>
        <xsd:restriction base="dms:Lookup"/>
      </xsd:simpleType>
    </xsd:element>
    <xsd:element name="Last_x0020_Update_x0020__x002d__x0020_FormFast" ma:index="14" nillable="true" ma:displayName="Last Update - FormFast" ma:description="From Enter/Edit Overlay Function" ma:format="DateOnly" ma:internalName="Last_x0020_Update_x0020__x002d__x0020_FormFast">
      <xsd:simpleType>
        <xsd:restriction base="dms:DateTime"/>
      </xsd:simpleType>
    </xsd:element>
    <xsd:element name="Department_x0020_to_x0020_View_x0020__x002d__x0020_2" ma:index="15" nillable="true" ma:displayName="Department to View - Old" ma:list="94e14709-16e7-46d5-bee7-2707be012b66" ma:internalName="Department_x0020_to_x0020_View_x0020__x002d__x0020_2" ma:readOnly="false" ma:showField="Title" ma:web="9c8bb8d2-b579-45ae-8579-c8914d342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ImageNow_x0020_Search_x0020_Key" ma:index="18" nillable="true" ma:displayName="ImageNow Search Key" ma:default="No" ma:description="For HIM Use Only" ma:format="Dropdown" ma:internalName="ImageNow_x0020_Search_x0020_Key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Be_x0020_Merged_x0020_or_x0020_Deleted" ma:index="20" nillable="true" ma:displayName="To Be Merged or Deleted" ma:default="No" ma:format="RadioButtons" ma:internalName="Be_x0020_Merged_x0020_or_x0020_Deleted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e88c9-8e72-4ef2-8824-c131f8d28059" elementFormDefault="qualified">
    <xsd:import namespace="http://schemas.microsoft.com/office/2006/documentManagement/types"/>
    <xsd:import namespace="http://schemas.microsoft.com/office/infopath/2007/PartnerControls"/>
    <xsd:element name="MLS_x0023__x003a__x0020_19205" ma:index="3" nillable="true" ma:displayName="Entered to Meditech dictionary" ma:format="Dropdown" ma:internalName="MLS_x0023__x003a__x0020_19205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Bar_x0020_code" ma:index="4" nillable="true" ma:displayName="Bar code" ma:format="Dropdown" ma:internalName="Bar_x0020_code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Barcode_x0020_Mnemonic" ma:index="5" nillable="true" ma:displayName="Barcode Mnemonic" ma:internalName="Barcode_x0020_Mnemonic">
      <xsd:simpleType>
        <xsd:restriction base="dms:Text">
          <xsd:maxLength value="20"/>
        </xsd:restriction>
      </xsd:simpleType>
    </xsd:element>
    <xsd:element name="Custom_x0020_Form" ma:index="6" nillable="true" ma:displayName="Custom Form" ma:description="Hospital wide standard or custom form for certain people." ma:format="Dropdown" ma:internalName="Custom_x0020_Form">
      <xsd:simpleType>
        <xsd:restriction base="dms:Choice">
          <xsd:enumeration value="Yes"/>
          <xsd:enumeration value="No"/>
        </xsd:restriction>
      </xsd:simpleType>
    </xsd:element>
    <xsd:element name="_x0064_2" ma:index="21" nillable="true" ma:displayName="Department to View" ma:internalName="_x0064_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Payable &amp; Payroll"/>
                    <xsd:enumeration value="Administration"/>
                    <xsd:enumeration value="Administrative Services"/>
                    <xsd:enumeration value="After Hours Clinic"/>
                    <xsd:enumeration value="All Clinical Areas"/>
                    <xsd:enumeration value="All Departments"/>
                    <xsd:enumeration value="Ambulatory Surgery"/>
                    <xsd:enumeration value="Brasher Falls Clinic"/>
                    <xsd:enumeration value="Canton Physical Therapy"/>
                    <xsd:enumeration value="Cardiac Imaging Services"/>
                    <xsd:enumeration value="Cardiac Monitoring"/>
                    <xsd:enumeration value="Cardiac Pulmonary Rehabilitation"/>
                    <xsd:enumeration value="Cardiologist - Tramantano"/>
                    <xsd:enumeration value="Central Supply"/>
                    <xsd:enumeration value="Chemical Dependancy - Clinics (Outpatient)"/>
                    <xsd:enumeration value="Chemical Dependency"/>
                    <xsd:enumeration value="Chemical Dependency - Detox"/>
                    <xsd:enumeration value="Clarkson Physical Therapy"/>
                    <xsd:enumeration value="Clinical Services"/>
                    <xsd:enumeration value="Clinical Suits"/>
                    <xsd:enumeration value="Corporate Communications"/>
                    <xsd:enumeration value="CPH Family Health Center"/>
                    <xsd:enumeration value="CPH Foundation"/>
                    <xsd:enumeration value="CPOE"/>
                    <xsd:enumeration value="EJN Orthopedic Clinic"/>
                    <xsd:enumeration value="Electrocardiography"/>
                    <xsd:enumeration value="Emergency Department"/>
                    <xsd:enumeration value="Family Practice Clinic"/>
                    <xsd:enumeration value="Fiscal Services"/>
                    <xsd:enumeration value="Heath Information Management"/>
                    <xsd:enumeration value="Hospitalist"/>
                    <xsd:enumeration value="Housekeeping"/>
                    <xsd:enumeration value="Human Resources"/>
                    <xsd:enumeration value="Information Systems"/>
                    <xsd:enumeration value="Intensive Care Unit"/>
                    <xsd:enumeration value="Internal Medicine Clinic"/>
                    <xsd:enumeration value="Internal Medicine Clinic"/>
                    <xsd:enumeration value="Laboratory Services"/>
                    <xsd:enumeration value="Laundry &amp; Linen"/>
                    <xsd:enumeration value="Mailroom/Lifeline"/>
                    <xsd:enumeration value="Maintenance"/>
                    <xsd:enumeration value="Materials Management"/>
                    <xsd:enumeration value="Medical Oncology/Hematology"/>
                    <xsd:enumeration value="Medicaid/Tabaco Cessation"/>
                    <xsd:enumeration value="Medical Staff"/>
                    <xsd:enumeration value="Medical Surgery Unit"/>
                    <xsd:enumeration value="Mobile Mammography"/>
                    <xsd:enumeration value="Neurology Clinic - Owen, Krawchenko &amp; Mazder"/>
                    <xsd:enumeration value="Norfolk Clinic"/>
                    <xsd:enumeration value="Nursing"/>
                    <xsd:enumeration value="Nutrition Services"/>
                    <xsd:enumeration value="OB/GYN Clinic - Dicoby"/>
                    <xsd:enumeration value="Obstetrics/Nursery"/>
                    <xsd:enumeration value="Occupational Therapy"/>
                    <xsd:enumeration value="Operating Room"/>
                    <xsd:enumeration value="Ophthalmology Clinic"/>
                    <xsd:enumeration value="Outpatient Procedure Center"/>
                    <xsd:enumeration value="Pain Clinic"/>
                    <xsd:enumeration value="Partner Practices"/>
                    <xsd:enumeration value="Patient Accounting"/>
                    <xsd:enumeration value="Patient and Family Services"/>
                    <xsd:enumeration value="Patient Care Services Department"/>
                    <xsd:enumeration value="Patient Financial Services"/>
                    <xsd:enumeration value="Patient Registration"/>
                    <xsd:enumeration value="Patient Relations"/>
                    <xsd:enumeration value="Patient Safety"/>
                    <xsd:enumeration value="Pediatric Clinic"/>
                    <xsd:enumeration value="Pharmacy"/>
                    <xsd:enumeration value="Physical Plant"/>
                    <xsd:enumeration value="Physical Rehabilitation"/>
                    <xsd:enumeration value="Physical Therapy"/>
                    <xsd:enumeration value="Physician Practice Management"/>
                    <xsd:enumeration value="Physician Recruiting"/>
                    <xsd:enumeration value="Physician Satisfaction Team"/>
                    <xsd:enumeration value="PrimeCare"/>
                    <xsd:enumeration value="Psychiatry"/>
                    <xsd:enumeration value="Purchasing"/>
                    <xsd:enumeration value="Quality Management"/>
                    <xsd:enumeration value="Radiation Oncology"/>
                    <xsd:enumeration value="Radiology"/>
                    <xsd:enumeration value="Respiratory Care Services"/>
                    <xsd:enumeration value="Respiratory Therapy"/>
                    <xsd:enumeration value="Richville Clinic"/>
                    <xsd:enumeration value="Service Excellence"/>
                    <xsd:enumeration value="Sleep Lab"/>
                    <xsd:enumeration value="Speech Therapy"/>
                    <xsd:enumeration value="Spiritual Care"/>
                    <xsd:enumeration value="St. Lawrence Orthepedic"/>
                    <xsd:enumeration value="St. Lawrence Univ Health Center"/>
                    <xsd:enumeration value="Staff Development"/>
                    <xsd:enumeration value="Star Lake Satelite"/>
                    <xsd:enumeration value="Swing Bed Program"/>
                    <xsd:enumeration value="Volunteer Services"/>
                    <xsd:enumeration value="Warner Cancer Treatment Center"/>
                  </xsd:restriction>
                </xsd:simpleType>
              </xsd:element>
            </xsd:sequence>
          </xsd:extension>
        </xsd:complexContent>
      </xsd:complexType>
    </xsd:element>
    <xsd:element name="On_x0020_Hold" ma:index="28" nillable="true" ma:displayName="On Hold" ma:internalName="On_x0020_Hold">
      <xsd:simpleType>
        <xsd:restriction base="dms:Note">
          <xsd:maxLength value="255"/>
        </xsd:restriction>
      </xsd:simpleType>
    </xsd:element>
    <xsd:element name="Embed_x0020_Fonts" ma:index="29" nillable="true" ma:displayName="Embed Fonts" ma:default="0" ma:internalName="Embed_x0020_Font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9" nillable="true" ma:displayName="Version" ma:internalName="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Form Name"/>
        <xsd:element ref="dc:subject" minOccurs="0" maxOccurs="1"/>
        <xsd:element ref="dc:description" minOccurs="0" maxOccurs="1"/>
        <xsd:element name="keywords" maxOccurs="1" ma:index="16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446C7-DEA7-458C-8A99-3AF82971AFBB}">
  <ds:schemaRefs>
    <ds:schemaRef ds:uri="http://purl.org/dc/dcmitype/"/>
    <ds:schemaRef ds:uri="http://purl.org/dc/elements/1.1/"/>
    <ds:schemaRef ds:uri="682e88c9-8e72-4ef2-8824-c131f8d28059"/>
    <ds:schemaRef ds:uri="http://purl.org/dc/terms/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71770e2-693c-45ef-8631-516925fce0cd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8D33871-00E2-476D-889F-D8A5ECD70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E5D00C-03D5-4343-866D-79F187194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1770e2-693c-45ef-8631-516925fce0cd"/>
    <ds:schemaRef ds:uri="682e88c9-8e72-4ef2-8824-c131f8d2805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DAB2EE-C5AD-43BE-BD71-5A8CD7C66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A9E227BE</Template>
  <TotalTime>11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Physician Orders - New Admission</vt:lpstr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Physician Orders - New Admission</dc:title>
  <dc:subject/>
  <dc:creator>Emiley Thacker</dc:creator>
  <cp:keywords/>
  <dc:description/>
  <cp:lastModifiedBy>Tracy E. Jarvis</cp:lastModifiedBy>
  <cp:revision>4</cp:revision>
  <cp:lastPrinted>2011-02-22T18:25:00Z</cp:lastPrinted>
  <dcterms:created xsi:type="dcterms:W3CDTF">2020-03-13T14:47:00Z</dcterms:created>
  <dcterms:modified xsi:type="dcterms:W3CDTF">2020-03-17T13:56:00Z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0x0101002DDD230F64B03F4196EFEE153EB1786B</vt:lpwstr>
  </property>
  <property fmtid="{D5CDD505-2E9C-101B-9397-08002B2CF9AE}" pid="3" name="Order">
    <vt:r8>103500</vt:r8>
  </property>
</Properties>
</file>